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1A2" w:rsidRDefault="00F04727" w:rsidP="005B1C75">
      <w:pPr>
        <w:ind w:right="240"/>
        <w:rPr>
          <w:rFonts w:ascii="Tahoma" w:hAnsi="Tahoma" w:cs="Tahoma"/>
          <w:sz w:val="22"/>
          <w:szCs w:val="22"/>
        </w:rPr>
      </w:pPr>
      <w:r w:rsidRPr="00F87F46">
        <w:rPr>
          <w:b/>
          <w:noProof/>
          <w:color w:val="1F497D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7F700FF" wp14:editId="59EE36C3">
                <wp:simplePos x="0" y="0"/>
                <wp:positionH relativeFrom="column">
                  <wp:posOffset>76200</wp:posOffset>
                </wp:positionH>
                <wp:positionV relativeFrom="paragraph">
                  <wp:posOffset>1350009</wp:posOffset>
                </wp:positionV>
                <wp:extent cx="2209800" cy="8010525"/>
                <wp:effectExtent l="0" t="0" r="19050" b="28575"/>
                <wp:wrapTight wrapText="bothSides">
                  <wp:wrapPolygon edited="0">
                    <wp:start x="0" y="0"/>
                    <wp:lineTo x="0" y="21626"/>
                    <wp:lineTo x="21600" y="21626"/>
                    <wp:lineTo x="21600" y="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0105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>
                                <a:alpha val="82001"/>
                              </a:srgbClr>
                            </a:gs>
                            <a:gs pos="100000">
                              <a:srgbClr val="99CC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58E" w:rsidRPr="008B01A2" w:rsidRDefault="0066658E" w:rsidP="0066658E">
                            <w:pPr>
                              <w:ind w:right="240"/>
                              <w:rPr>
                                <w:rFonts w:ascii="Tahoma" w:hAnsi="Tahoma" w:cs="Tahoma"/>
                                <w:b/>
                                <w:caps/>
                                <w:color w:val="1F497D" w:themeColor="text2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1A2">
                              <w:rPr>
                                <w:rFonts w:ascii="Tahoma" w:hAnsi="Tahoma" w:cs="Tahoma"/>
                                <w:b/>
                                <w:caps/>
                                <w:color w:val="1F497D" w:themeColor="text2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are invited!</w:t>
                            </w:r>
                          </w:p>
                          <w:p w:rsidR="00E315F8" w:rsidRPr="00F87F46" w:rsidRDefault="008723C2" w:rsidP="00F87F46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Key Topics</w:t>
                            </w:r>
                            <w:r w:rsidR="00E315F8" w:rsidRPr="00E361B8">
                              <w:rPr>
                                <w:rFonts w:ascii="Tahoma" w:hAnsi="Tahoma" w:cs="Tahoma"/>
                                <w:b/>
                              </w:rPr>
                              <w:t>:</w:t>
                            </w:r>
                            <w:r w:rsidR="006562B4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991900" w:rsidRDefault="00CC25F3" w:rsidP="006562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Supplies and Services</w:t>
                            </w:r>
                          </w:p>
                          <w:p w:rsidR="008438EA" w:rsidRDefault="00CC25F3" w:rsidP="006562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Regulatory Update</w:t>
                            </w:r>
                          </w:p>
                          <w:p w:rsidR="000968CB" w:rsidRDefault="000968CB" w:rsidP="006562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ELD News</w:t>
                            </w:r>
                          </w:p>
                          <w:p w:rsidR="006562B4" w:rsidRDefault="000968CB" w:rsidP="006562B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Accident Investigation &amp; Prevention</w:t>
                            </w:r>
                          </w:p>
                          <w:p w:rsidR="000968CB" w:rsidRDefault="000968CB" w:rsidP="000968C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Management</w:t>
                            </w:r>
                          </w:p>
                          <w:p w:rsidR="000968CB" w:rsidRDefault="000968CB" w:rsidP="000968C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Do’s and Don’t</w:t>
                            </w:r>
                          </w:p>
                          <w:p w:rsidR="000968CB" w:rsidRDefault="000968CB" w:rsidP="000968C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Drug &amp; Alcohol</w:t>
                            </w:r>
                          </w:p>
                          <w:p w:rsidR="000968CB" w:rsidRDefault="000968CB" w:rsidP="000968C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Police &amp; Media</w:t>
                            </w:r>
                          </w:p>
                          <w:p w:rsidR="008723C2" w:rsidRDefault="000968CB" w:rsidP="008723C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Scene Preservation</w:t>
                            </w:r>
                          </w:p>
                          <w:p w:rsidR="00AC17C8" w:rsidRPr="000968CB" w:rsidRDefault="00AC17C8" w:rsidP="00AC17C8">
                            <w:pPr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CC25F3" w:rsidRPr="00AC17C8" w:rsidRDefault="00AC17C8" w:rsidP="008723C2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AC17C8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Registration Check-In: 8:30AM</w:t>
                            </w:r>
                          </w:p>
                          <w:p w:rsidR="00AC17C8" w:rsidRPr="00AC17C8" w:rsidRDefault="00AC17C8" w:rsidP="008723C2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AC17C8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Seminar Begins: 9:00AM</w:t>
                            </w:r>
                          </w:p>
                          <w:p w:rsidR="00AC17C8" w:rsidRPr="00AC17C8" w:rsidRDefault="00AC17C8" w:rsidP="008723C2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AC17C8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Lunch: Noon</w:t>
                            </w:r>
                          </w:p>
                          <w:p w:rsidR="00AC17C8" w:rsidRPr="00AC17C8" w:rsidRDefault="00AC17C8" w:rsidP="008723C2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AC17C8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Seminar Ending at 4PM</w:t>
                            </w:r>
                          </w:p>
                          <w:p w:rsidR="00AC17C8" w:rsidRPr="00AC17C8" w:rsidRDefault="00AC17C8" w:rsidP="008723C2">
                            <w:pP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CC25F3" w:rsidRDefault="008723C2" w:rsidP="00FF11CE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Free Lunch Provided</w:t>
                            </w:r>
                          </w:p>
                          <w:p w:rsidR="00D406EF" w:rsidRPr="006C1E97" w:rsidRDefault="006C1E97" w:rsidP="00AC17C8">
                            <w:pPr>
                              <w:pStyle w:val="IntenseQuote"/>
                              <w:rPr>
                                <w:color w:val="000000" w:themeColor="text1"/>
                              </w:rPr>
                            </w:pPr>
                            <w:r w:rsidRPr="006C1E97">
                              <w:rPr>
                                <w:color w:val="000000" w:themeColor="text1"/>
                              </w:rPr>
                              <w:t>L</w:t>
                            </w:r>
                            <w:r w:rsidR="00D406EF" w:rsidRPr="006C1E97">
                              <w:rPr>
                                <w:color w:val="000000" w:themeColor="text1"/>
                              </w:rPr>
                              <w:t>ocations:</w:t>
                            </w:r>
                          </w:p>
                          <w:p w:rsidR="00282107" w:rsidRPr="006C1E97" w:rsidRDefault="00696AEB" w:rsidP="00AC17C8">
                            <w:pPr>
                              <w:pStyle w:val="IntenseQuote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April 10</w:t>
                            </w:r>
                            <w:r w:rsidR="00282107" w:rsidRPr="006C1E9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Columbus, IN</w:t>
                            </w:r>
                          </w:p>
                          <w:p w:rsidR="00282107" w:rsidRPr="006C1E97" w:rsidRDefault="001D32DD" w:rsidP="00AC17C8">
                            <w:pPr>
                              <w:pStyle w:val="IntenseQuote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May 23</w:t>
                            </w:r>
                            <w:r w:rsidR="00282107" w:rsidRPr="006C1E9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CC25F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Dayton, OH</w:t>
                            </w:r>
                          </w:p>
                          <w:p w:rsidR="00282107" w:rsidRPr="006C1E97" w:rsidRDefault="00CC25F3" w:rsidP="00AC17C8">
                            <w:pPr>
                              <w:pStyle w:val="IntenseQuote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June 1</w:t>
                            </w:r>
                            <w:r w:rsidR="00696AE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="008438EA" w:rsidRPr="006C1E9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65E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696AE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Fort Wayne, IN</w:t>
                            </w:r>
                          </w:p>
                          <w:p w:rsidR="00282107" w:rsidRPr="006C1E97" w:rsidRDefault="00696AEB" w:rsidP="00AC17C8">
                            <w:pPr>
                              <w:pStyle w:val="IntenseQuote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August 29</w:t>
                            </w:r>
                            <w:r w:rsidR="00F87F46" w:rsidRPr="006C1E9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372E1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Canton, OH</w:t>
                            </w:r>
                          </w:p>
                          <w:p w:rsidR="008438EA" w:rsidRDefault="00696AEB" w:rsidP="00AC17C8">
                            <w:pPr>
                              <w:pStyle w:val="IntenseQuote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October 17</w:t>
                            </w:r>
                            <w:r w:rsidR="008438EA" w:rsidRPr="006C1E9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Perrysburg</w:t>
                            </w:r>
                            <w:r w:rsidR="00CC25F3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 OH</w:t>
                            </w:r>
                            <w:r w:rsidR="00465E8A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AC17C8">
                              <w:rPr>
                                <w:noProof/>
                              </w:rPr>
                              <w:drawing>
                                <wp:inline distT="0" distB="0" distL="0" distR="0" wp14:anchorId="063A91D9" wp14:editId="0FF9EF0D">
                                  <wp:extent cx="1189993" cy="1057910"/>
                                  <wp:effectExtent l="19050" t="57150" r="0" b="38989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JAI_Logo_YellowBorder_040213_Final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04" cy="1062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0000" endPos="30000" dist="5000" dir="5400000" sy="-100000" algn="bl" rotWithShape="0"/>
                                          </a:effectLst>
                                          <a:scene3d>
                                            <a:camera prst="perspectiveContrastingLeftFacing">
                                              <a:rot lat="300000" lon="19800000" rev="0"/>
                                            </a:camera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>
                                            <a:bevelT w="63500" h="508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4439" w:rsidRPr="007C4439" w:rsidRDefault="007C4439" w:rsidP="007C4439">
                            <w:pPr>
                              <w:jc w:val="center"/>
                            </w:pPr>
                          </w:p>
                          <w:p w:rsidR="00282107" w:rsidRPr="008723C2" w:rsidRDefault="00282107" w:rsidP="008723C2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F700F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pt;margin-top:106.3pt;width:174pt;height:630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" fillcolor="#9cf">
                <v:fill opacity="53740f" color2="#475e76" rotate="t" focus="100%" type="gradient"/>
                <v:textbox>
                  <w:txbxContent>
                    <w:p w:rsidR="0066658E" w:rsidRPr="008B01A2" w:rsidRDefault="0066658E" w:rsidP="0066658E">
                      <w:pPr>
                        <w:ind w:right="240"/>
                        <w:rPr>
                          <w:rFonts w:ascii="Tahoma" w:hAnsi="Tahoma" w:cs="Tahoma"/>
                          <w:b/>
                          <w:caps/>
                          <w:color w:val="1F497D" w:themeColor="text2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1A2">
                        <w:rPr>
                          <w:rFonts w:ascii="Tahoma" w:hAnsi="Tahoma" w:cs="Tahoma"/>
                          <w:b/>
                          <w:caps/>
                          <w:color w:val="1F497D" w:themeColor="text2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you are invited!</w:t>
                      </w:r>
                    </w:p>
                    <w:p w:rsidR="00E315F8" w:rsidRPr="00F87F46" w:rsidRDefault="008723C2" w:rsidP="00F87F46">
                      <w:pPr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Key Topics</w:t>
                      </w:r>
                      <w:r w:rsidR="00E315F8" w:rsidRPr="00E361B8">
                        <w:rPr>
                          <w:rFonts w:ascii="Tahoma" w:hAnsi="Tahoma" w:cs="Tahoma"/>
                          <w:b/>
                        </w:rPr>
                        <w:t>:</w:t>
                      </w:r>
                      <w:r w:rsidR="006562B4"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991900" w:rsidRDefault="00CC25F3" w:rsidP="006562B4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Supplies and Services</w:t>
                      </w:r>
                    </w:p>
                    <w:p w:rsidR="008438EA" w:rsidRDefault="00CC25F3" w:rsidP="006562B4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Regulatory Update</w:t>
                      </w:r>
                    </w:p>
                    <w:p w:rsidR="000968CB" w:rsidRDefault="000968CB" w:rsidP="006562B4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ELD News</w:t>
                      </w:r>
                    </w:p>
                    <w:p w:rsidR="006562B4" w:rsidRDefault="000968CB" w:rsidP="006562B4">
                      <w:pPr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Accident Investigation &amp; Prevention</w:t>
                      </w:r>
                    </w:p>
                    <w:p w:rsidR="000968CB" w:rsidRDefault="000968CB" w:rsidP="000968CB">
                      <w:pPr>
                        <w:numPr>
                          <w:ilvl w:val="1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Management</w:t>
                      </w:r>
                    </w:p>
                    <w:p w:rsidR="000968CB" w:rsidRDefault="000968CB" w:rsidP="000968CB">
                      <w:pPr>
                        <w:numPr>
                          <w:ilvl w:val="1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Do’s and Don’t</w:t>
                      </w:r>
                    </w:p>
                    <w:p w:rsidR="000968CB" w:rsidRDefault="000968CB" w:rsidP="000968CB">
                      <w:pPr>
                        <w:numPr>
                          <w:ilvl w:val="1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Drug &amp; Alcohol</w:t>
                      </w:r>
                    </w:p>
                    <w:p w:rsidR="000968CB" w:rsidRDefault="000968CB" w:rsidP="000968CB">
                      <w:pPr>
                        <w:numPr>
                          <w:ilvl w:val="1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Police &amp; Media</w:t>
                      </w:r>
                    </w:p>
                    <w:p w:rsidR="008723C2" w:rsidRDefault="000968CB" w:rsidP="008723C2">
                      <w:pPr>
                        <w:numPr>
                          <w:ilvl w:val="1"/>
                          <w:numId w:val="1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Scene Preservation</w:t>
                      </w:r>
                    </w:p>
                    <w:p w:rsidR="00AC17C8" w:rsidRPr="000968CB" w:rsidRDefault="00AC17C8" w:rsidP="00AC17C8">
                      <w:pPr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CC25F3" w:rsidRPr="00AC17C8" w:rsidRDefault="00AC17C8" w:rsidP="008723C2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AC17C8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Registration Check-In: 8:30AM</w:t>
                      </w:r>
                    </w:p>
                    <w:p w:rsidR="00AC17C8" w:rsidRPr="00AC17C8" w:rsidRDefault="00AC17C8" w:rsidP="008723C2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AC17C8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Seminar Begins: 9:00AM</w:t>
                      </w:r>
                    </w:p>
                    <w:p w:rsidR="00AC17C8" w:rsidRPr="00AC17C8" w:rsidRDefault="00AC17C8" w:rsidP="008723C2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AC17C8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Lunch: Noon</w:t>
                      </w:r>
                    </w:p>
                    <w:p w:rsidR="00AC17C8" w:rsidRPr="00AC17C8" w:rsidRDefault="00AC17C8" w:rsidP="008723C2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AC17C8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Seminar Ending at 4PM</w:t>
                      </w:r>
                    </w:p>
                    <w:p w:rsidR="00AC17C8" w:rsidRPr="00AC17C8" w:rsidRDefault="00AC17C8" w:rsidP="008723C2">
                      <w:pPr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CC25F3" w:rsidRDefault="008723C2" w:rsidP="00FF11CE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Free Lunch Provided</w:t>
                      </w:r>
                    </w:p>
                    <w:p w:rsidR="00D406EF" w:rsidRPr="006C1E97" w:rsidRDefault="006C1E97" w:rsidP="00AC17C8">
                      <w:pPr>
                        <w:pStyle w:val="IntenseQuote"/>
                        <w:rPr>
                          <w:color w:val="000000" w:themeColor="text1"/>
                        </w:rPr>
                      </w:pPr>
                      <w:r w:rsidRPr="006C1E97">
                        <w:rPr>
                          <w:color w:val="000000" w:themeColor="text1"/>
                        </w:rPr>
                        <w:t>L</w:t>
                      </w:r>
                      <w:r w:rsidR="00D406EF" w:rsidRPr="006C1E97">
                        <w:rPr>
                          <w:color w:val="000000" w:themeColor="text1"/>
                        </w:rPr>
                        <w:t>ocations:</w:t>
                      </w:r>
                    </w:p>
                    <w:p w:rsidR="00282107" w:rsidRPr="006C1E97" w:rsidRDefault="00696AEB" w:rsidP="00AC17C8">
                      <w:pPr>
                        <w:pStyle w:val="IntenseQuote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April 10</w:t>
                      </w:r>
                      <w:r w:rsidR="00282107" w:rsidRPr="006C1E9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– Columbus, IN</w:t>
                      </w:r>
                    </w:p>
                    <w:p w:rsidR="00282107" w:rsidRPr="006C1E97" w:rsidRDefault="001D32DD" w:rsidP="00AC17C8">
                      <w:pPr>
                        <w:pStyle w:val="IntenseQuote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May 23</w:t>
                      </w:r>
                      <w:r w:rsidR="00282107" w:rsidRPr="006C1E9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CC25F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Dayton, OH</w:t>
                      </w:r>
                    </w:p>
                    <w:p w:rsidR="00282107" w:rsidRPr="006C1E97" w:rsidRDefault="00CC25F3" w:rsidP="00AC17C8">
                      <w:pPr>
                        <w:pStyle w:val="IntenseQuote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June 1</w:t>
                      </w:r>
                      <w:r w:rsidR="00696AE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="008438EA" w:rsidRPr="006C1E9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465E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 w:rsidR="00696AE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Fort Wayne, IN</w:t>
                      </w:r>
                    </w:p>
                    <w:p w:rsidR="00282107" w:rsidRPr="006C1E97" w:rsidRDefault="00696AEB" w:rsidP="00AC17C8">
                      <w:pPr>
                        <w:pStyle w:val="IntenseQuote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August 29</w:t>
                      </w:r>
                      <w:r w:rsidR="00F87F46" w:rsidRPr="006C1E9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 w:rsidR="00372E12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Canton, OH</w:t>
                      </w:r>
                    </w:p>
                    <w:p w:rsidR="008438EA" w:rsidRDefault="00696AEB" w:rsidP="00AC17C8">
                      <w:pPr>
                        <w:pStyle w:val="IntenseQuote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October 17</w:t>
                      </w:r>
                      <w:r w:rsidR="008438EA" w:rsidRPr="006C1E97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Perrysburg</w:t>
                      </w:r>
                      <w:r w:rsidR="00CC25F3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, OH</w:t>
                      </w:r>
                      <w:r w:rsidR="00465E8A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    </w:t>
                      </w:r>
                      <w:r w:rsidR="00AC17C8">
                        <w:rPr>
                          <w:noProof/>
                        </w:rPr>
                        <w:drawing>
                          <wp:inline distT="0" distB="0" distL="0" distR="0" wp14:anchorId="063A91D9" wp14:editId="0FF9EF0D">
                            <wp:extent cx="1189993" cy="1057910"/>
                            <wp:effectExtent l="19050" t="57150" r="0" b="38989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JAI_Logo_YellowBorder_040213_Final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204" cy="10625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reflection blurRad="12700" stA="30000" endPos="30000" dist="5000" dir="5400000" sy="-100000" algn="bl" rotWithShape="0"/>
                                    </a:effectLst>
                                    <a:scene3d>
                                      <a:camera prst="perspectiveContrastingLeftFacing">
                                        <a:rot lat="300000" lon="19800000" rev="0"/>
                                      </a:camera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w="63500" h="508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4439" w:rsidRPr="007C4439" w:rsidRDefault="007C4439" w:rsidP="007C4439">
                      <w:pPr>
                        <w:jc w:val="center"/>
                      </w:pPr>
                    </w:p>
                    <w:p w:rsidR="00282107" w:rsidRPr="008723C2" w:rsidRDefault="00282107" w:rsidP="008723C2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F87F46">
        <w:rPr>
          <w:b/>
          <w:noProof/>
          <w:color w:val="1F497D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DF7FFB" wp14:editId="103DA723">
                <wp:simplePos x="0" y="0"/>
                <wp:positionH relativeFrom="column">
                  <wp:posOffset>76200</wp:posOffset>
                </wp:positionH>
                <wp:positionV relativeFrom="paragraph">
                  <wp:posOffset>111125</wp:posOffset>
                </wp:positionV>
                <wp:extent cx="7162800" cy="1190625"/>
                <wp:effectExtent l="0" t="0" r="19050" b="28575"/>
                <wp:wrapTight wrapText="bothSides">
                  <wp:wrapPolygon edited="0">
                    <wp:start x="0" y="0"/>
                    <wp:lineTo x="0" y="21773"/>
                    <wp:lineTo x="21600" y="21773"/>
                    <wp:lineTo x="21600" y="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0" cy="1190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00FF">
                                <a:gamma/>
                                <a:shade val="0"/>
                                <a:invGamma/>
                              </a:srgbClr>
                            </a:gs>
                            <a:gs pos="100000">
                              <a:srgbClr val="0000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99B" w:rsidRDefault="00C0599B">
                            <w:pPr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361B8" w:rsidRPr="00DF088B" w:rsidRDefault="00DF088B">
                            <w:pPr>
                              <w:rPr>
                                <w:rFonts w:ascii="Tahoma" w:hAnsi="Tahoma" w:cs="Tahoma"/>
                                <w:b/>
                                <w:color w:val="FFFF00"/>
                                <w:sz w:val="9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00"/>
                                <w:sz w:val="96"/>
                              </w:rPr>
                              <w:t>201</w:t>
                            </w:r>
                            <w:r w:rsidR="000968CB">
                              <w:rPr>
                                <w:rFonts w:ascii="Tahoma" w:hAnsi="Tahoma" w:cs="Tahoma"/>
                                <w:b/>
                                <w:color w:val="FFFF00"/>
                                <w:sz w:val="96"/>
                              </w:rPr>
                              <w:t>8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00"/>
                                <w:sz w:val="96"/>
                              </w:rPr>
                              <w:t xml:space="preserve"> Yellow Van Tour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F7FFB" id="Text Box 7" o:spid="_x0000_s1027" type="#_x0000_t202" style="position:absolute;margin-left:6pt;margin-top:8.75pt;width:564pt;height:9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" fillcolor="black">
                <v:fill color2="blue" rotate="t" focus="100%" type="gradient"/>
                <v:textbox>
                  <w:txbxContent>
                    <w:p w:rsidR="00C0599B" w:rsidRDefault="00C0599B">
                      <w:pPr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</w:p>
                    <w:p w:rsidR="00E361B8" w:rsidRPr="00DF088B" w:rsidRDefault="00DF088B">
                      <w:pPr>
                        <w:rPr>
                          <w:rFonts w:ascii="Tahoma" w:hAnsi="Tahoma" w:cs="Tahoma"/>
                          <w:b/>
                          <w:color w:val="FFFF00"/>
                          <w:sz w:val="96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00"/>
                          <w:sz w:val="96"/>
                        </w:rPr>
                        <w:t>201</w:t>
                      </w:r>
                      <w:r w:rsidR="000968CB">
                        <w:rPr>
                          <w:rFonts w:ascii="Tahoma" w:hAnsi="Tahoma" w:cs="Tahoma"/>
                          <w:b/>
                          <w:color w:val="FFFF00"/>
                          <w:sz w:val="96"/>
                        </w:rPr>
                        <w:t>8</w:t>
                      </w:r>
                      <w:r>
                        <w:rPr>
                          <w:rFonts w:ascii="Tahoma" w:hAnsi="Tahoma" w:cs="Tahoma"/>
                          <w:b/>
                          <w:color w:val="FFFF00"/>
                          <w:sz w:val="96"/>
                        </w:rPr>
                        <w:t xml:space="preserve"> Yellow Van Tour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0" w:name="_GoBack"/>
      <w:bookmarkEnd w:id="0"/>
    </w:p>
    <w:p w:rsidR="008438EA" w:rsidRPr="0066658E" w:rsidRDefault="00DF088B" w:rsidP="005B1C75">
      <w:pPr>
        <w:ind w:right="240"/>
        <w:rPr>
          <w:rFonts w:ascii="Tahoma" w:hAnsi="Tahoma" w:cs="Tahoma"/>
          <w:b/>
          <w:caps/>
          <w:color w:val="1F497D" w:themeColor="text2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F6A9AD" wp14:editId="65D849A8">
            <wp:simplePos x="0" y="0"/>
            <wp:positionH relativeFrom="column">
              <wp:posOffset>4381500</wp:posOffset>
            </wp:positionH>
            <wp:positionV relativeFrom="paragraph">
              <wp:posOffset>88900</wp:posOffset>
            </wp:positionV>
            <wp:extent cx="2720340" cy="1535430"/>
            <wp:effectExtent l="152400" t="152400" r="365760" b="369570"/>
            <wp:wrapTight wrapText="bothSides">
              <wp:wrapPolygon edited="0">
                <wp:start x="605" y="-2144"/>
                <wp:lineTo x="-1210" y="-1608"/>
                <wp:lineTo x="-1210" y="22779"/>
                <wp:lineTo x="-756" y="24387"/>
                <wp:lineTo x="908" y="25995"/>
                <wp:lineTo x="1059" y="26531"/>
                <wp:lineTo x="22084" y="26531"/>
                <wp:lineTo x="22235" y="25995"/>
                <wp:lineTo x="23899" y="24119"/>
                <wp:lineTo x="24353" y="19831"/>
                <wp:lineTo x="24353" y="2680"/>
                <wp:lineTo x="22538" y="-1340"/>
                <wp:lineTo x="22387" y="-2144"/>
                <wp:lineTo x="605" y="-2144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Journey p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3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1A2">
        <w:rPr>
          <w:rFonts w:ascii="Tahoma" w:hAnsi="Tahoma" w:cs="Tahoma"/>
          <w:sz w:val="22"/>
          <w:szCs w:val="22"/>
        </w:rPr>
        <w:t xml:space="preserve">I </w:t>
      </w:r>
      <w:r w:rsidR="008723C2" w:rsidRPr="00275057">
        <w:rPr>
          <w:rFonts w:ascii="Tahoma" w:hAnsi="Tahoma" w:cs="Tahoma"/>
          <w:sz w:val="22"/>
          <w:szCs w:val="22"/>
        </w:rPr>
        <w:t xml:space="preserve">would like to take this opportunity to invite you to attend </w:t>
      </w:r>
      <w:r w:rsidR="009175A8" w:rsidRPr="00275057">
        <w:rPr>
          <w:rFonts w:ascii="Tahoma" w:hAnsi="Tahoma" w:cs="Tahoma"/>
          <w:sz w:val="22"/>
          <w:szCs w:val="22"/>
        </w:rPr>
        <w:t xml:space="preserve">one of our free Safety </w:t>
      </w:r>
      <w:r w:rsidR="008723C2" w:rsidRPr="00275057">
        <w:rPr>
          <w:rFonts w:ascii="Tahoma" w:hAnsi="Tahoma" w:cs="Tahoma"/>
          <w:sz w:val="22"/>
          <w:szCs w:val="22"/>
        </w:rPr>
        <w:t xml:space="preserve">Seminars </w:t>
      </w:r>
      <w:r w:rsidR="009175A8" w:rsidRPr="00275057">
        <w:rPr>
          <w:rFonts w:ascii="Tahoma" w:hAnsi="Tahoma" w:cs="Tahoma"/>
          <w:sz w:val="22"/>
          <w:szCs w:val="22"/>
        </w:rPr>
        <w:t xml:space="preserve">(otherwise known as </w:t>
      </w:r>
      <w:r w:rsidR="009175A8" w:rsidRPr="00275057">
        <w:rPr>
          <w:rFonts w:ascii="Tahoma" w:hAnsi="Tahoma" w:cs="Tahoma"/>
          <w:i/>
          <w:sz w:val="22"/>
          <w:szCs w:val="22"/>
        </w:rPr>
        <w:t>The Yellow Van Tour</w:t>
      </w:r>
      <w:r w:rsidR="009175A8" w:rsidRPr="00275057">
        <w:rPr>
          <w:rFonts w:ascii="Tahoma" w:hAnsi="Tahoma" w:cs="Tahoma"/>
          <w:sz w:val="22"/>
          <w:szCs w:val="22"/>
        </w:rPr>
        <w:t xml:space="preserve">) </w:t>
      </w:r>
      <w:r w:rsidR="008723C2" w:rsidRPr="00275057">
        <w:rPr>
          <w:rFonts w:ascii="Tahoma" w:hAnsi="Tahoma" w:cs="Tahoma"/>
          <w:sz w:val="22"/>
          <w:szCs w:val="22"/>
        </w:rPr>
        <w:t xml:space="preserve">this year. </w:t>
      </w:r>
    </w:p>
    <w:p w:rsidR="008B01A2" w:rsidRDefault="008B01A2" w:rsidP="005B1C75">
      <w:pPr>
        <w:ind w:right="240"/>
        <w:rPr>
          <w:rFonts w:ascii="Tahoma" w:hAnsi="Tahoma" w:cs="Tahoma"/>
          <w:sz w:val="22"/>
          <w:szCs w:val="22"/>
        </w:rPr>
      </w:pPr>
    </w:p>
    <w:p w:rsidR="0037345A" w:rsidRDefault="00C37517" w:rsidP="005B1C75">
      <w:pPr>
        <w:ind w:right="240"/>
        <w:rPr>
          <w:rFonts w:ascii="Tahoma" w:hAnsi="Tahoma" w:cs="Tahoma"/>
          <w:b/>
          <w:color w:val="0000FF"/>
          <w:sz w:val="16"/>
          <w:szCs w:val="16"/>
        </w:rPr>
      </w:pPr>
      <w:r w:rsidRPr="00DF088B">
        <w:rPr>
          <w:rFonts w:ascii="Tahoma" w:hAnsi="Tahoma" w:cs="Tahoma"/>
          <w:b/>
          <w:color w:val="0000FF"/>
          <w:sz w:val="28"/>
          <w:szCs w:val="28"/>
        </w:rPr>
        <w:t xml:space="preserve">Title:  </w:t>
      </w:r>
      <w:r w:rsidR="000968CB">
        <w:rPr>
          <w:rFonts w:ascii="Tahoma" w:hAnsi="Tahoma" w:cs="Tahoma"/>
          <w:b/>
          <w:color w:val="0000FF"/>
          <w:sz w:val="28"/>
          <w:szCs w:val="28"/>
        </w:rPr>
        <w:t>Accident Investigation &amp; Prevention</w:t>
      </w:r>
    </w:p>
    <w:p w:rsidR="00DF088B" w:rsidRPr="00DF088B" w:rsidRDefault="00DF088B" w:rsidP="005B1C75">
      <w:pPr>
        <w:ind w:right="240"/>
        <w:rPr>
          <w:rFonts w:ascii="Tahoma" w:hAnsi="Tahoma" w:cs="Tahoma"/>
          <w:b/>
          <w:color w:val="0000FF"/>
          <w:sz w:val="16"/>
          <w:szCs w:val="16"/>
        </w:rPr>
      </w:pPr>
    </w:p>
    <w:p w:rsidR="000968CB" w:rsidRDefault="000968CB" w:rsidP="005B1C75">
      <w:pPr>
        <w:ind w:right="2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As usual we will spend time talking about </w:t>
      </w:r>
      <w:r w:rsidR="00AC17C8">
        <w:rPr>
          <w:rFonts w:ascii="Tahoma" w:hAnsi="Tahoma" w:cs="Tahoma"/>
          <w:sz w:val="22"/>
          <w:szCs w:val="22"/>
        </w:rPr>
        <w:t>all</w:t>
      </w:r>
      <w:r>
        <w:rPr>
          <w:rFonts w:ascii="Tahoma" w:hAnsi="Tahoma" w:cs="Tahoma"/>
          <w:sz w:val="22"/>
          <w:szCs w:val="22"/>
        </w:rPr>
        <w:t xml:space="preserve"> the products and service items we provide our clients.  After that we wil</w:t>
      </w:r>
      <w:r w:rsidR="00AC17C8">
        <w:rPr>
          <w:rFonts w:ascii="Tahoma" w:hAnsi="Tahoma" w:cs="Tahoma"/>
          <w:sz w:val="22"/>
          <w:szCs w:val="22"/>
        </w:rPr>
        <w:t xml:space="preserve">l jump into new regulations that </w:t>
      </w:r>
      <w:r>
        <w:rPr>
          <w:rFonts w:ascii="Tahoma" w:hAnsi="Tahoma" w:cs="Tahoma"/>
          <w:sz w:val="22"/>
          <w:szCs w:val="22"/>
        </w:rPr>
        <w:t>will impact us for 2018 along with news updates on the ELD front.</w:t>
      </w:r>
    </w:p>
    <w:p w:rsidR="000968CB" w:rsidRDefault="000968CB" w:rsidP="005B1C75">
      <w:pPr>
        <w:ind w:right="240"/>
        <w:rPr>
          <w:rFonts w:ascii="Tahoma" w:hAnsi="Tahoma" w:cs="Tahoma"/>
          <w:sz w:val="22"/>
          <w:szCs w:val="22"/>
        </w:rPr>
      </w:pPr>
    </w:p>
    <w:p w:rsidR="00917805" w:rsidRPr="00275057" w:rsidRDefault="000968CB" w:rsidP="005B1C75">
      <w:pPr>
        <w:ind w:right="24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Then the meat of the day will be spent disc</w:t>
      </w:r>
      <w:r w:rsidR="00AC17C8">
        <w:rPr>
          <w:rFonts w:ascii="Tahoma" w:hAnsi="Tahoma" w:cs="Tahoma"/>
          <w:sz w:val="22"/>
          <w:szCs w:val="22"/>
        </w:rPr>
        <w:t>ussing Accident Investigation. T</w:t>
      </w:r>
      <w:r>
        <w:rPr>
          <w:rFonts w:ascii="Tahoma" w:hAnsi="Tahoma" w:cs="Tahoma"/>
          <w:sz w:val="22"/>
          <w:szCs w:val="22"/>
        </w:rPr>
        <w:t>his will give you an overview from start to finish</w:t>
      </w:r>
      <w:r w:rsidR="00917805" w:rsidRPr="00275057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of how to handle the scene of an accident.  The day will move fast and </w:t>
      </w:r>
      <w:r w:rsidR="00AC17C8">
        <w:rPr>
          <w:rFonts w:ascii="Tahoma" w:hAnsi="Tahoma" w:cs="Tahoma"/>
          <w:sz w:val="22"/>
          <w:szCs w:val="22"/>
        </w:rPr>
        <w:t xml:space="preserve">we will </w:t>
      </w:r>
      <w:r>
        <w:rPr>
          <w:rFonts w:ascii="Tahoma" w:hAnsi="Tahoma" w:cs="Tahoma"/>
          <w:sz w:val="22"/>
          <w:szCs w:val="22"/>
        </w:rPr>
        <w:t>cover topic</w:t>
      </w:r>
      <w:r w:rsidR="00AC17C8">
        <w:rPr>
          <w:rFonts w:ascii="Tahoma" w:hAnsi="Tahoma" w:cs="Tahoma"/>
          <w:sz w:val="22"/>
          <w:szCs w:val="22"/>
        </w:rPr>
        <w:t>s</w:t>
      </w:r>
      <w:r>
        <w:rPr>
          <w:rFonts w:ascii="Tahoma" w:hAnsi="Tahoma" w:cs="Tahoma"/>
          <w:sz w:val="22"/>
          <w:szCs w:val="22"/>
        </w:rPr>
        <w:t xml:space="preserve"> that will save you $</w:t>
      </w:r>
      <w:r w:rsidR="00F04727">
        <w:rPr>
          <w:rFonts w:ascii="Tahoma" w:hAnsi="Tahoma" w:cs="Tahoma"/>
          <w:sz w:val="22"/>
          <w:szCs w:val="22"/>
        </w:rPr>
        <w:t xml:space="preserve">$$, time, and above all </w:t>
      </w:r>
      <w:r w:rsidR="00F04727" w:rsidRPr="00AC17C8">
        <w:rPr>
          <w:rFonts w:ascii="Tahoma" w:hAnsi="Tahoma" w:cs="Tahoma"/>
          <w:i/>
          <w:sz w:val="22"/>
          <w:szCs w:val="22"/>
        </w:rPr>
        <w:t>keep you compliant</w:t>
      </w:r>
      <w:r w:rsidR="00F04727">
        <w:rPr>
          <w:rFonts w:ascii="Tahoma" w:hAnsi="Tahoma" w:cs="Tahoma"/>
          <w:sz w:val="22"/>
          <w:szCs w:val="22"/>
        </w:rPr>
        <w:t>.</w:t>
      </w:r>
    </w:p>
    <w:p w:rsidR="00917805" w:rsidRPr="00275057" w:rsidRDefault="00917805" w:rsidP="005B1C75">
      <w:pPr>
        <w:ind w:right="240"/>
        <w:rPr>
          <w:rFonts w:ascii="Tahoma" w:hAnsi="Tahoma" w:cs="Tahoma"/>
          <w:sz w:val="22"/>
          <w:szCs w:val="22"/>
        </w:rPr>
      </w:pP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  <w:r w:rsidRPr="00275057">
        <w:rPr>
          <w:rFonts w:ascii="Tahoma" w:hAnsi="Tahoma" w:cs="Tahoma"/>
          <w:sz w:val="22"/>
          <w:szCs w:val="22"/>
        </w:rPr>
        <w:t>Please join us and some of y</w:t>
      </w:r>
      <w:r w:rsidR="00891438" w:rsidRPr="00275057">
        <w:rPr>
          <w:rFonts w:ascii="Tahoma" w:hAnsi="Tahoma" w:cs="Tahoma"/>
          <w:sz w:val="22"/>
          <w:szCs w:val="22"/>
        </w:rPr>
        <w:t>our industry peers for a day of</w:t>
      </w:r>
      <w:r w:rsidRPr="00275057">
        <w:rPr>
          <w:rFonts w:ascii="Tahoma" w:hAnsi="Tahoma" w:cs="Tahoma"/>
          <w:sz w:val="22"/>
          <w:szCs w:val="22"/>
        </w:rPr>
        <w:t xml:space="preserve"> learning and hopefully at least a little fun. Lunch will be provided as well.</w:t>
      </w: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  <w:r w:rsidRPr="00275057">
        <w:rPr>
          <w:rFonts w:ascii="Tahoma" w:hAnsi="Tahoma" w:cs="Tahoma"/>
          <w:sz w:val="22"/>
          <w:szCs w:val="22"/>
        </w:rPr>
        <w:t xml:space="preserve">These seminars are not just for safety </w:t>
      </w:r>
      <w:r w:rsidR="00BA1D77" w:rsidRPr="00275057">
        <w:rPr>
          <w:rFonts w:ascii="Tahoma" w:hAnsi="Tahoma" w:cs="Tahoma"/>
          <w:sz w:val="22"/>
          <w:szCs w:val="22"/>
        </w:rPr>
        <w:t>directors, so feel free to register</w:t>
      </w:r>
      <w:r w:rsidRPr="00275057">
        <w:rPr>
          <w:rFonts w:ascii="Tahoma" w:hAnsi="Tahoma" w:cs="Tahoma"/>
          <w:sz w:val="22"/>
          <w:szCs w:val="22"/>
        </w:rPr>
        <w:t xml:space="preserve"> other</w:t>
      </w:r>
      <w:r w:rsidR="009175A8" w:rsidRPr="00275057">
        <w:rPr>
          <w:rFonts w:ascii="Tahoma" w:hAnsi="Tahoma" w:cs="Tahoma"/>
          <w:sz w:val="22"/>
          <w:szCs w:val="22"/>
        </w:rPr>
        <w:t xml:space="preserve"> people from your office to attend</w:t>
      </w:r>
      <w:r w:rsidRPr="00275057">
        <w:rPr>
          <w:rFonts w:ascii="Tahoma" w:hAnsi="Tahoma" w:cs="Tahoma"/>
          <w:sz w:val="22"/>
          <w:szCs w:val="22"/>
        </w:rPr>
        <w:t xml:space="preserve">. To register please complete the form below and send back either by fax to 812-372-2687 or you can scan and email to </w:t>
      </w:r>
      <w:hyperlink r:id="rId9" w:history="1">
        <w:r w:rsidR="008438EA" w:rsidRPr="00275057">
          <w:rPr>
            <w:rStyle w:val="Hyperlink"/>
            <w:rFonts w:ascii="Tahoma" w:hAnsi="Tahoma" w:cs="Tahoma"/>
            <w:sz w:val="22"/>
            <w:szCs w:val="22"/>
          </w:rPr>
          <w:t>shaunaj@mjai.com</w:t>
        </w:r>
      </w:hyperlink>
      <w:r w:rsidRPr="00275057">
        <w:rPr>
          <w:rFonts w:ascii="Tahoma" w:hAnsi="Tahoma" w:cs="Tahoma"/>
          <w:sz w:val="22"/>
          <w:szCs w:val="22"/>
        </w:rPr>
        <w:t xml:space="preserve">. </w:t>
      </w:r>
      <w:r w:rsidR="00F87F46" w:rsidRPr="00275057">
        <w:rPr>
          <w:rFonts w:ascii="Tahoma" w:hAnsi="Tahoma" w:cs="Tahoma"/>
          <w:sz w:val="22"/>
          <w:szCs w:val="22"/>
        </w:rPr>
        <w:t>If you are registering more than one person, please complete a separate form with their contact information. This will allow us to send reminder emails as the seminar date approaches.</w:t>
      </w: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  <w:r w:rsidRPr="00275057">
        <w:rPr>
          <w:rFonts w:ascii="Tahoma" w:hAnsi="Tahoma" w:cs="Tahoma"/>
          <w:sz w:val="22"/>
          <w:szCs w:val="22"/>
        </w:rPr>
        <w:t>I hope to see you soon.</w:t>
      </w:r>
    </w:p>
    <w:p w:rsidR="008723C2" w:rsidRPr="00DF088B" w:rsidRDefault="008723C2" w:rsidP="005B1C75">
      <w:pPr>
        <w:ind w:right="240"/>
        <w:rPr>
          <w:rFonts w:ascii="Tahoma" w:hAnsi="Tahoma" w:cs="Tahoma"/>
          <w:sz w:val="16"/>
          <w:szCs w:val="16"/>
        </w:rPr>
      </w:pP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  <w:r w:rsidRPr="00275057">
        <w:rPr>
          <w:rFonts w:ascii="Tahoma" w:hAnsi="Tahoma" w:cs="Tahoma"/>
          <w:sz w:val="22"/>
          <w:szCs w:val="22"/>
        </w:rPr>
        <w:t>Sincerely,</w:t>
      </w:r>
    </w:p>
    <w:p w:rsidR="008723C2" w:rsidRPr="00275057" w:rsidRDefault="00C37517" w:rsidP="005B1C75">
      <w:pPr>
        <w:ind w:right="240"/>
        <w:rPr>
          <w:rFonts w:ascii="Tahoma" w:hAnsi="Tahoma" w:cs="Tahoma"/>
          <w:sz w:val="22"/>
          <w:szCs w:val="22"/>
        </w:rPr>
      </w:pPr>
      <w:r w:rsidRPr="00275057">
        <w:rPr>
          <w:rFonts w:ascii="Tahoma" w:hAnsi="Tahoma" w:cs="Tahoma"/>
          <w:sz w:val="22"/>
          <w:szCs w:val="22"/>
        </w:rPr>
        <w:t>Jerry Ogle</w:t>
      </w:r>
      <w:r w:rsidR="008723C2" w:rsidRPr="00275057">
        <w:rPr>
          <w:rFonts w:ascii="Tahoma" w:hAnsi="Tahoma" w:cs="Tahoma"/>
          <w:sz w:val="22"/>
          <w:szCs w:val="22"/>
        </w:rPr>
        <w:t>, CDS</w:t>
      </w:r>
    </w:p>
    <w:p w:rsidR="008723C2" w:rsidRPr="00275057" w:rsidRDefault="008723C2" w:rsidP="005B1C75">
      <w:pPr>
        <w:ind w:right="240"/>
        <w:rPr>
          <w:rFonts w:ascii="Tahoma" w:hAnsi="Tahoma" w:cs="Tahoma"/>
          <w:sz w:val="22"/>
          <w:szCs w:val="22"/>
        </w:rPr>
      </w:pPr>
      <w:r w:rsidRPr="00275057">
        <w:rPr>
          <w:rFonts w:ascii="Tahoma" w:hAnsi="Tahoma" w:cs="Tahoma"/>
          <w:sz w:val="22"/>
          <w:szCs w:val="22"/>
        </w:rPr>
        <w:t>Manager, Safety &amp; Loss Prevention</w:t>
      </w:r>
    </w:p>
    <w:p w:rsidR="008723C2" w:rsidRPr="00DF088B" w:rsidRDefault="008723C2" w:rsidP="005B1C75">
      <w:pPr>
        <w:ind w:right="240"/>
        <w:rPr>
          <w:rFonts w:ascii="Tahoma" w:hAnsi="Tahoma" w:cs="Tahoma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3973" w:tblpY="122"/>
        <w:tblW w:w="0" w:type="auto"/>
        <w:tblLook w:val="01E0" w:firstRow="1" w:lastRow="1" w:firstColumn="1" w:lastColumn="1" w:noHBand="0" w:noVBand="0"/>
      </w:tblPr>
      <w:tblGrid>
        <w:gridCol w:w="2268"/>
        <w:gridCol w:w="4800"/>
      </w:tblGrid>
      <w:tr w:rsidR="00577D9C" w:rsidTr="00FF11CE">
        <w:trPr>
          <w:trHeight w:val="3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First Name:</w:t>
            </w:r>
          </w:p>
        </w:tc>
        <w:tc>
          <w:tcPr>
            <w:tcW w:w="4800" w:type="dxa"/>
            <w:tcBorders>
              <w:top w:val="nil"/>
              <w:left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</w:p>
        </w:tc>
      </w:tr>
      <w:tr w:rsidR="00577D9C" w:rsidTr="00FF11CE">
        <w:trPr>
          <w:trHeight w:val="34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Last Name:</w:t>
            </w:r>
          </w:p>
        </w:tc>
        <w:tc>
          <w:tcPr>
            <w:tcW w:w="4800" w:type="dxa"/>
            <w:tcBorders>
              <w:left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</w:p>
        </w:tc>
      </w:tr>
      <w:tr w:rsidR="00577D9C" w:rsidTr="00FF11CE">
        <w:trPr>
          <w:trHeight w:val="36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Company Name:</w:t>
            </w:r>
          </w:p>
        </w:tc>
        <w:tc>
          <w:tcPr>
            <w:tcW w:w="4800" w:type="dxa"/>
            <w:tcBorders>
              <w:left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</w:p>
        </w:tc>
      </w:tr>
      <w:tr w:rsidR="0005361C" w:rsidTr="00FF11CE">
        <w:trPr>
          <w:trHeight w:val="34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05361C" w:rsidRDefault="0005361C" w:rsidP="00577D9C">
            <w:pPr>
              <w:ind w:right="24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Phone #:</w:t>
            </w:r>
          </w:p>
        </w:tc>
        <w:tc>
          <w:tcPr>
            <w:tcW w:w="4800" w:type="dxa"/>
            <w:tcBorders>
              <w:left w:val="nil"/>
              <w:bottom w:val="single" w:sz="4" w:space="0" w:color="auto"/>
              <w:right w:val="nil"/>
            </w:tcBorders>
          </w:tcPr>
          <w:p w:rsidR="0005361C" w:rsidRDefault="0005361C" w:rsidP="00577D9C">
            <w:pPr>
              <w:ind w:right="240"/>
              <w:rPr>
                <w:rFonts w:ascii="Tahoma" w:hAnsi="Tahoma" w:cs="Tahoma"/>
              </w:rPr>
            </w:pPr>
          </w:p>
        </w:tc>
      </w:tr>
      <w:tr w:rsidR="00577D9C" w:rsidTr="00FF11CE">
        <w:trPr>
          <w:trHeight w:val="34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Email Address:</w:t>
            </w:r>
          </w:p>
        </w:tc>
        <w:tc>
          <w:tcPr>
            <w:tcW w:w="4800" w:type="dxa"/>
            <w:tcBorders>
              <w:left w:val="nil"/>
              <w:bottom w:val="single" w:sz="4" w:space="0" w:color="auto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</w:p>
        </w:tc>
      </w:tr>
      <w:tr w:rsidR="00577D9C" w:rsidTr="0028210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577D9C" w:rsidRDefault="0095404F" w:rsidP="00577D9C">
            <w:pPr>
              <w:ind w:right="24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Seminar </w:t>
            </w:r>
            <w:r w:rsidR="00282107">
              <w:rPr>
                <w:rFonts w:ascii="Tahoma" w:hAnsi="Tahoma" w:cs="Tahoma"/>
              </w:rPr>
              <w:t>Location: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7D9C" w:rsidRDefault="00577D9C" w:rsidP="00577D9C">
            <w:pPr>
              <w:ind w:right="240"/>
              <w:rPr>
                <w:rFonts w:ascii="Tahoma" w:hAnsi="Tahoma" w:cs="Tahoma"/>
              </w:rPr>
            </w:pPr>
          </w:p>
        </w:tc>
      </w:tr>
    </w:tbl>
    <w:p w:rsidR="005B1C75" w:rsidRPr="00765DAA" w:rsidRDefault="005B1C75" w:rsidP="005B1C75">
      <w:pPr>
        <w:ind w:right="240"/>
        <w:rPr>
          <w:rFonts w:ascii="Tahoma" w:hAnsi="Tahoma" w:cs="Tahoma"/>
        </w:rPr>
      </w:pPr>
    </w:p>
    <w:p w:rsidR="005B1C75" w:rsidRDefault="005B1C75" w:rsidP="005C405A">
      <w:pPr>
        <w:rPr>
          <w:rFonts w:ascii="Tahoma" w:hAnsi="Tahoma" w:cs="Tahoma"/>
        </w:rPr>
      </w:pPr>
    </w:p>
    <w:p w:rsidR="005B1C75" w:rsidRDefault="005B1C75" w:rsidP="005C405A">
      <w:pPr>
        <w:rPr>
          <w:rFonts w:ascii="Tahoma" w:hAnsi="Tahoma" w:cs="Tahoma"/>
        </w:rPr>
      </w:pPr>
    </w:p>
    <w:p w:rsidR="005B1C75" w:rsidRDefault="009175A8" w:rsidP="005C405A">
      <w:pPr>
        <w:rPr>
          <w:rFonts w:ascii="Tahoma" w:hAnsi="Tahoma" w:cs="Tahom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F6623CD" wp14:editId="2C7821E7">
            <wp:simplePos x="0" y="0"/>
            <wp:positionH relativeFrom="column">
              <wp:posOffset>-6390586</wp:posOffset>
            </wp:positionH>
            <wp:positionV relativeFrom="paragraph">
              <wp:posOffset>173990</wp:posOffset>
            </wp:positionV>
            <wp:extent cx="1135299" cy="819150"/>
            <wp:effectExtent l="19050" t="0" r="27305" b="266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vinJohnson with bor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99" cy="819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C75" w:rsidRDefault="005B1C75" w:rsidP="005C405A">
      <w:pPr>
        <w:rPr>
          <w:rFonts w:ascii="Tahoma" w:hAnsi="Tahoma" w:cs="Tahoma"/>
        </w:rPr>
      </w:pPr>
    </w:p>
    <w:p w:rsidR="005B1C75" w:rsidRDefault="005B1C75" w:rsidP="005C405A">
      <w:pPr>
        <w:rPr>
          <w:rFonts w:ascii="Tahoma" w:hAnsi="Tahoma" w:cs="Tahoma"/>
        </w:rPr>
      </w:pPr>
    </w:p>
    <w:p w:rsidR="005B1C75" w:rsidRDefault="005B1C75" w:rsidP="005C405A">
      <w:pPr>
        <w:rPr>
          <w:rFonts w:ascii="Tahoma" w:hAnsi="Tahoma" w:cs="Tahoma"/>
        </w:rPr>
      </w:pPr>
    </w:p>
    <w:p w:rsidR="005C405A" w:rsidRPr="005C405A" w:rsidRDefault="005C405A" w:rsidP="005C405A">
      <w:pPr>
        <w:rPr>
          <w:rFonts w:ascii="Tahoma" w:hAnsi="Tahoma" w:cs="Tahoma"/>
        </w:rPr>
      </w:pPr>
    </w:p>
    <w:sectPr w:rsidR="005C405A" w:rsidRPr="005C405A" w:rsidSect="006562B4">
      <w:footerReference w:type="default" r:id="rId11"/>
      <w:pgSz w:w="12240" w:h="15840" w:code="1"/>
      <w:pgMar w:top="245" w:right="360" w:bottom="245" w:left="360" w:header="720" w:footer="28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7176" w:rsidRDefault="00597176">
      <w:r>
        <w:separator/>
      </w:r>
    </w:p>
  </w:endnote>
  <w:endnote w:type="continuationSeparator" w:id="0">
    <w:p w:rsidR="00597176" w:rsidRDefault="00597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62B4" w:rsidRPr="00E361B8" w:rsidRDefault="006562B4" w:rsidP="006562B4">
    <w:pPr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                                        </w:t>
    </w:r>
  </w:p>
  <w:p w:rsidR="006562B4" w:rsidRDefault="006562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7176" w:rsidRDefault="00597176">
      <w:r>
        <w:separator/>
      </w:r>
    </w:p>
  </w:footnote>
  <w:footnote w:type="continuationSeparator" w:id="0">
    <w:p w:rsidR="00597176" w:rsidRDefault="00597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522A5"/>
    <w:multiLevelType w:val="hybridMultilevel"/>
    <w:tmpl w:val="75584F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17031"/>
    <w:multiLevelType w:val="hybridMultilevel"/>
    <w:tmpl w:val="C7F231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2117E0"/>
    <w:multiLevelType w:val="hybridMultilevel"/>
    <w:tmpl w:val="4BAA3B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96137"/>
    <w:multiLevelType w:val="hybridMultilevel"/>
    <w:tmpl w:val="9CD2CC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C2"/>
    <w:rsid w:val="00003659"/>
    <w:rsid w:val="00004125"/>
    <w:rsid w:val="00006123"/>
    <w:rsid w:val="00011883"/>
    <w:rsid w:val="000125DE"/>
    <w:rsid w:val="0001290C"/>
    <w:rsid w:val="00020916"/>
    <w:rsid w:val="00027B30"/>
    <w:rsid w:val="000321BA"/>
    <w:rsid w:val="00034688"/>
    <w:rsid w:val="0003532E"/>
    <w:rsid w:val="000379BD"/>
    <w:rsid w:val="000412E7"/>
    <w:rsid w:val="000426B4"/>
    <w:rsid w:val="00043A48"/>
    <w:rsid w:val="00052ABB"/>
    <w:rsid w:val="000535E6"/>
    <w:rsid w:val="0005361C"/>
    <w:rsid w:val="000551DC"/>
    <w:rsid w:val="00061B23"/>
    <w:rsid w:val="00061DCF"/>
    <w:rsid w:val="00066E8A"/>
    <w:rsid w:val="000678E7"/>
    <w:rsid w:val="0007637D"/>
    <w:rsid w:val="0007664C"/>
    <w:rsid w:val="00080520"/>
    <w:rsid w:val="00082DF8"/>
    <w:rsid w:val="00086E59"/>
    <w:rsid w:val="00087620"/>
    <w:rsid w:val="00087848"/>
    <w:rsid w:val="00093453"/>
    <w:rsid w:val="000968CB"/>
    <w:rsid w:val="000A015A"/>
    <w:rsid w:val="000A4B81"/>
    <w:rsid w:val="000A5834"/>
    <w:rsid w:val="000B3C50"/>
    <w:rsid w:val="000B3F77"/>
    <w:rsid w:val="000B5D12"/>
    <w:rsid w:val="000B654F"/>
    <w:rsid w:val="000C3330"/>
    <w:rsid w:val="000C46FC"/>
    <w:rsid w:val="000C64DA"/>
    <w:rsid w:val="000C7D2A"/>
    <w:rsid w:val="000D1300"/>
    <w:rsid w:val="000D5595"/>
    <w:rsid w:val="000D67F5"/>
    <w:rsid w:val="000D6A11"/>
    <w:rsid w:val="000E4B8C"/>
    <w:rsid w:val="000E51C4"/>
    <w:rsid w:val="000E5ED6"/>
    <w:rsid w:val="000F3152"/>
    <w:rsid w:val="000F4E2E"/>
    <w:rsid w:val="000F6C84"/>
    <w:rsid w:val="00105868"/>
    <w:rsid w:val="00105F7B"/>
    <w:rsid w:val="00106975"/>
    <w:rsid w:val="00110232"/>
    <w:rsid w:val="001111A6"/>
    <w:rsid w:val="001132AA"/>
    <w:rsid w:val="00116FC9"/>
    <w:rsid w:val="001255C8"/>
    <w:rsid w:val="00131770"/>
    <w:rsid w:val="0013264A"/>
    <w:rsid w:val="00132CAA"/>
    <w:rsid w:val="00134AB8"/>
    <w:rsid w:val="001431A2"/>
    <w:rsid w:val="00145237"/>
    <w:rsid w:val="001460B4"/>
    <w:rsid w:val="001514F6"/>
    <w:rsid w:val="0015176A"/>
    <w:rsid w:val="00153BE4"/>
    <w:rsid w:val="00163272"/>
    <w:rsid w:val="00164F12"/>
    <w:rsid w:val="00164F39"/>
    <w:rsid w:val="00165304"/>
    <w:rsid w:val="001729EF"/>
    <w:rsid w:val="00183368"/>
    <w:rsid w:val="00184A01"/>
    <w:rsid w:val="00187F57"/>
    <w:rsid w:val="001A0B36"/>
    <w:rsid w:val="001A1310"/>
    <w:rsid w:val="001A1716"/>
    <w:rsid w:val="001A573B"/>
    <w:rsid w:val="001B2148"/>
    <w:rsid w:val="001B23FB"/>
    <w:rsid w:val="001B5AA1"/>
    <w:rsid w:val="001C17D1"/>
    <w:rsid w:val="001C3051"/>
    <w:rsid w:val="001C3A40"/>
    <w:rsid w:val="001C5F08"/>
    <w:rsid w:val="001D0AC6"/>
    <w:rsid w:val="001D2178"/>
    <w:rsid w:val="001D32DD"/>
    <w:rsid w:val="001D521B"/>
    <w:rsid w:val="001D5485"/>
    <w:rsid w:val="001D592B"/>
    <w:rsid w:val="001D5D9C"/>
    <w:rsid w:val="001E00A5"/>
    <w:rsid w:val="001E0DC1"/>
    <w:rsid w:val="001E0E4A"/>
    <w:rsid w:val="001E10F4"/>
    <w:rsid w:val="001F0180"/>
    <w:rsid w:val="002006BC"/>
    <w:rsid w:val="002008A2"/>
    <w:rsid w:val="002022CC"/>
    <w:rsid w:val="00203FD8"/>
    <w:rsid w:val="00212AE2"/>
    <w:rsid w:val="00224413"/>
    <w:rsid w:val="00231660"/>
    <w:rsid w:val="0023456A"/>
    <w:rsid w:val="002404EB"/>
    <w:rsid w:val="002408DF"/>
    <w:rsid w:val="00243AC3"/>
    <w:rsid w:val="002506EB"/>
    <w:rsid w:val="00265177"/>
    <w:rsid w:val="00267936"/>
    <w:rsid w:val="00273109"/>
    <w:rsid w:val="00273EA1"/>
    <w:rsid w:val="00275057"/>
    <w:rsid w:val="002776BE"/>
    <w:rsid w:val="00277711"/>
    <w:rsid w:val="00280857"/>
    <w:rsid w:val="00282107"/>
    <w:rsid w:val="002848D5"/>
    <w:rsid w:val="00284FE8"/>
    <w:rsid w:val="00285C1A"/>
    <w:rsid w:val="0029757A"/>
    <w:rsid w:val="002A4A5A"/>
    <w:rsid w:val="002A5823"/>
    <w:rsid w:val="002B1B89"/>
    <w:rsid w:val="002B2F62"/>
    <w:rsid w:val="002B4243"/>
    <w:rsid w:val="002B42EB"/>
    <w:rsid w:val="002B4636"/>
    <w:rsid w:val="002C0EA7"/>
    <w:rsid w:val="002C38BF"/>
    <w:rsid w:val="002C54EE"/>
    <w:rsid w:val="002D04F3"/>
    <w:rsid w:val="002D0DA5"/>
    <w:rsid w:val="002D46FA"/>
    <w:rsid w:val="002E0860"/>
    <w:rsid w:val="002E2D7C"/>
    <w:rsid w:val="002E2DC0"/>
    <w:rsid w:val="002E3B74"/>
    <w:rsid w:val="002F01C0"/>
    <w:rsid w:val="002F664E"/>
    <w:rsid w:val="003031F7"/>
    <w:rsid w:val="0031545A"/>
    <w:rsid w:val="003162B2"/>
    <w:rsid w:val="00317B7D"/>
    <w:rsid w:val="0032265C"/>
    <w:rsid w:val="00325B73"/>
    <w:rsid w:val="00327E9A"/>
    <w:rsid w:val="00333DF3"/>
    <w:rsid w:val="003361B8"/>
    <w:rsid w:val="00340328"/>
    <w:rsid w:val="00341A8B"/>
    <w:rsid w:val="003431BD"/>
    <w:rsid w:val="00344BDE"/>
    <w:rsid w:val="003451AF"/>
    <w:rsid w:val="00345837"/>
    <w:rsid w:val="00352BE1"/>
    <w:rsid w:val="00356FDD"/>
    <w:rsid w:val="003571AF"/>
    <w:rsid w:val="00370247"/>
    <w:rsid w:val="003714B7"/>
    <w:rsid w:val="00372E12"/>
    <w:rsid w:val="0037345A"/>
    <w:rsid w:val="00381B76"/>
    <w:rsid w:val="003918FA"/>
    <w:rsid w:val="00391D53"/>
    <w:rsid w:val="0039294F"/>
    <w:rsid w:val="00393360"/>
    <w:rsid w:val="003962F7"/>
    <w:rsid w:val="003972AC"/>
    <w:rsid w:val="003A0DCD"/>
    <w:rsid w:val="003A1D23"/>
    <w:rsid w:val="003B2061"/>
    <w:rsid w:val="003B43D1"/>
    <w:rsid w:val="003C0BD1"/>
    <w:rsid w:val="003C436C"/>
    <w:rsid w:val="003C76C4"/>
    <w:rsid w:val="003D6FF4"/>
    <w:rsid w:val="003E3730"/>
    <w:rsid w:val="003E751C"/>
    <w:rsid w:val="003F0A41"/>
    <w:rsid w:val="003F1385"/>
    <w:rsid w:val="003F38B2"/>
    <w:rsid w:val="003F5423"/>
    <w:rsid w:val="003F58F5"/>
    <w:rsid w:val="003F63D4"/>
    <w:rsid w:val="003F754D"/>
    <w:rsid w:val="00423C8C"/>
    <w:rsid w:val="00424136"/>
    <w:rsid w:val="00424D66"/>
    <w:rsid w:val="00425A1E"/>
    <w:rsid w:val="00434B3D"/>
    <w:rsid w:val="00437951"/>
    <w:rsid w:val="00441D3C"/>
    <w:rsid w:val="004462F9"/>
    <w:rsid w:val="00447BA2"/>
    <w:rsid w:val="004504A4"/>
    <w:rsid w:val="004565FA"/>
    <w:rsid w:val="004612ED"/>
    <w:rsid w:val="00461331"/>
    <w:rsid w:val="00463B08"/>
    <w:rsid w:val="004648F1"/>
    <w:rsid w:val="00465E8A"/>
    <w:rsid w:val="00470C29"/>
    <w:rsid w:val="004721DF"/>
    <w:rsid w:val="0047295C"/>
    <w:rsid w:val="00475060"/>
    <w:rsid w:val="00485F0F"/>
    <w:rsid w:val="0049273F"/>
    <w:rsid w:val="004936E8"/>
    <w:rsid w:val="004970DC"/>
    <w:rsid w:val="004A29EB"/>
    <w:rsid w:val="004A2E71"/>
    <w:rsid w:val="004B02DD"/>
    <w:rsid w:val="004B0EAB"/>
    <w:rsid w:val="004B23C9"/>
    <w:rsid w:val="004B71A6"/>
    <w:rsid w:val="004B71FD"/>
    <w:rsid w:val="004B7241"/>
    <w:rsid w:val="004C06F3"/>
    <w:rsid w:val="004C1AD6"/>
    <w:rsid w:val="004C22B9"/>
    <w:rsid w:val="004C6E57"/>
    <w:rsid w:val="004D1C1D"/>
    <w:rsid w:val="004D26F5"/>
    <w:rsid w:val="004D556F"/>
    <w:rsid w:val="004D5E8D"/>
    <w:rsid w:val="004D7198"/>
    <w:rsid w:val="004E4DE3"/>
    <w:rsid w:val="004E68EB"/>
    <w:rsid w:val="004F0232"/>
    <w:rsid w:val="004F5F7B"/>
    <w:rsid w:val="004F69E0"/>
    <w:rsid w:val="004F6B7B"/>
    <w:rsid w:val="004F7B05"/>
    <w:rsid w:val="0050149A"/>
    <w:rsid w:val="00502452"/>
    <w:rsid w:val="00503278"/>
    <w:rsid w:val="005116A4"/>
    <w:rsid w:val="00517865"/>
    <w:rsid w:val="0052296F"/>
    <w:rsid w:val="00523398"/>
    <w:rsid w:val="00526DD5"/>
    <w:rsid w:val="00527CF6"/>
    <w:rsid w:val="00527E19"/>
    <w:rsid w:val="00541356"/>
    <w:rsid w:val="00541732"/>
    <w:rsid w:val="005443B5"/>
    <w:rsid w:val="005450D2"/>
    <w:rsid w:val="00545B15"/>
    <w:rsid w:val="0055774D"/>
    <w:rsid w:val="00557F5B"/>
    <w:rsid w:val="0056087A"/>
    <w:rsid w:val="00570A94"/>
    <w:rsid w:val="0057333D"/>
    <w:rsid w:val="005740CE"/>
    <w:rsid w:val="00576566"/>
    <w:rsid w:val="00577225"/>
    <w:rsid w:val="00577D9C"/>
    <w:rsid w:val="00583E26"/>
    <w:rsid w:val="00584E84"/>
    <w:rsid w:val="00592637"/>
    <w:rsid w:val="00596494"/>
    <w:rsid w:val="00596D2E"/>
    <w:rsid w:val="00597176"/>
    <w:rsid w:val="005A6FE4"/>
    <w:rsid w:val="005B083E"/>
    <w:rsid w:val="005B1C75"/>
    <w:rsid w:val="005B28CA"/>
    <w:rsid w:val="005B2E04"/>
    <w:rsid w:val="005B4375"/>
    <w:rsid w:val="005B5B0F"/>
    <w:rsid w:val="005C3B75"/>
    <w:rsid w:val="005C405A"/>
    <w:rsid w:val="005D05E0"/>
    <w:rsid w:val="005D27C7"/>
    <w:rsid w:val="005D4393"/>
    <w:rsid w:val="005D4CC0"/>
    <w:rsid w:val="005D7EF0"/>
    <w:rsid w:val="005E3322"/>
    <w:rsid w:val="005F3438"/>
    <w:rsid w:val="005F44F7"/>
    <w:rsid w:val="005F45A7"/>
    <w:rsid w:val="005F47F4"/>
    <w:rsid w:val="005F6955"/>
    <w:rsid w:val="00601628"/>
    <w:rsid w:val="00601A0C"/>
    <w:rsid w:val="0060242F"/>
    <w:rsid w:val="006079C3"/>
    <w:rsid w:val="00610C35"/>
    <w:rsid w:val="006139BE"/>
    <w:rsid w:val="0061545C"/>
    <w:rsid w:val="006216E4"/>
    <w:rsid w:val="006226B7"/>
    <w:rsid w:val="006238FC"/>
    <w:rsid w:val="00626E05"/>
    <w:rsid w:val="00630EB7"/>
    <w:rsid w:val="00634EAF"/>
    <w:rsid w:val="00636050"/>
    <w:rsid w:val="00636CDD"/>
    <w:rsid w:val="00640B3C"/>
    <w:rsid w:val="0064438B"/>
    <w:rsid w:val="006460E2"/>
    <w:rsid w:val="00646DF4"/>
    <w:rsid w:val="006562B4"/>
    <w:rsid w:val="0066029E"/>
    <w:rsid w:val="006610B7"/>
    <w:rsid w:val="0066658E"/>
    <w:rsid w:val="00666AED"/>
    <w:rsid w:val="00671143"/>
    <w:rsid w:val="00676948"/>
    <w:rsid w:val="006778CA"/>
    <w:rsid w:val="00680916"/>
    <w:rsid w:val="00687912"/>
    <w:rsid w:val="00691733"/>
    <w:rsid w:val="00694E5F"/>
    <w:rsid w:val="00696717"/>
    <w:rsid w:val="00696AEB"/>
    <w:rsid w:val="00697893"/>
    <w:rsid w:val="006A0416"/>
    <w:rsid w:val="006A3508"/>
    <w:rsid w:val="006A3EF0"/>
    <w:rsid w:val="006A4CCC"/>
    <w:rsid w:val="006A7754"/>
    <w:rsid w:val="006B6388"/>
    <w:rsid w:val="006C1E97"/>
    <w:rsid w:val="006C265B"/>
    <w:rsid w:val="006C4C45"/>
    <w:rsid w:val="006C5036"/>
    <w:rsid w:val="006C521C"/>
    <w:rsid w:val="006D6884"/>
    <w:rsid w:val="006D7870"/>
    <w:rsid w:val="006E2BA7"/>
    <w:rsid w:val="006E346C"/>
    <w:rsid w:val="006E5BEB"/>
    <w:rsid w:val="006E65D0"/>
    <w:rsid w:val="006E7548"/>
    <w:rsid w:val="006F053A"/>
    <w:rsid w:val="006F07F2"/>
    <w:rsid w:val="006F1A77"/>
    <w:rsid w:val="006F3DE8"/>
    <w:rsid w:val="006F41FE"/>
    <w:rsid w:val="006F4FA5"/>
    <w:rsid w:val="006F6C78"/>
    <w:rsid w:val="007018D0"/>
    <w:rsid w:val="0071058F"/>
    <w:rsid w:val="00714964"/>
    <w:rsid w:val="00714A8D"/>
    <w:rsid w:val="00714F32"/>
    <w:rsid w:val="00716EE0"/>
    <w:rsid w:val="00727A85"/>
    <w:rsid w:val="007320C7"/>
    <w:rsid w:val="007352B7"/>
    <w:rsid w:val="00737A9E"/>
    <w:rsid w:val="007415C4"/>
    <w:rsid w:val="00744291"/>
    <w:rsid w:val="00746FB5"/>
    <w:rsid w:val="0075221D"/>
    <w:rsid w:val="00754B07"/>
    <w:rsid w:val="007600B3"/>
    <w:rsid w:val="00762CED"/>
    <w:rsid w:val="00765DAA"/>
    <w:rsid w:val="007669C7"/>
    <w:rsid w:val="007707B6"/>
    <w:rsid w:val="007727BE"/>
    <w:rsid w:val="007738F0"/>
    <w:rsid w:val="007765BB"/>
    <w:rsid w:val="00780792"/>
    <w:rsid w:val="0078119C"/>
    <w:rsid w:val="007827F8"/>
    <w:rsid w:val="00782F96"/>
    <w:rsid w:val="00784BAC"/>
    <w:rsid w:val="007861E4"/>
    <w:rsid w:val="00794FC6"/>
    <w:rsid w:val="007A0BB2"/>
    <w:rsid w:val="007A2813"/>
    <w:rsid w:val="007A3392"/>
    <w:rsid w:val="007A78CF"/>
    <w:rsid w:val="007B0842"/>
    <w:rsid w:val="007B0C64"/>
    <w:rsid w:val="007B60C2"/>
    <w:rsid w:val="007C11C2"/>
    <w:rsid w:val="007C4439"/>
    <w:rsid w:val="007D1C0E"/>
    <w:rsid w:val="007D4374"/>
    <w:rsid w:val="007D7BA0"/>
    <w:rsid w:val="007E0D94"/>
    <w:rsid w:val="007E2E64"/>
    <w:rsid w:val="007E4BB3"/>
    <w:rsid w:val="007E78B3"/>
    <w:rsid w:val="007F49DA"/>
    <w:rsid w:val="00800710"/>
    <w:rsid w:val="008064AA"/>
    <w:rsid w:val="0081059E"/>
    <w:rsid w:val="0081457F"/>
    <w:rsid w:val="00824CD7"/>
    <w:rsid w:val="00837DB5"/>
    <w:rsid w:val="008438EA"/>
    <w:rsid w:val="00846704"/>
    <w:rsid w:val="00850092"/>
    <w:rsid w:val="00860BCC"/>
    <w:rsid w:val="008636F1"/>
    <w:rsid w:val="0086381B"/>
    <w:rsid w:val="00866184"/>
    <w:rsid w:val="0086637A"/>
    <w:rsid w:val="0086763B"/>
    <w:rsid w:val="00870AD7"/>
    <w:rsid w:val="008723C2"/>
    <w:rsid w:val="00876A19"/>
    <w:rsid w:val="008778E0"/>
    <w:rsid w:val="00890B01"/>
    <w:rsid w:val="008910C0"/>
    <w:rsid w:val="00891438"/>
    <w:rsid w:val="00895F4A"/>
    <w:rsid w:val="008A40D5"/>
    <w:rsid w:val="008B01A2"/>
    <w:rsid w:val="008B0C43"/>
    <w:rsid w:val="008B2B48"/>
    <w:rsid w:val="008B4732"/>
    <w:rsid w:val="008C571F"/>
    <w:rsid w:val="008D1F63"/>
    <w:rsid w:val="008D265A"/>
    <w:rsid w:val="008D2B76"/>
    <w:rsid w:val="008D4A5A"/>
    <w:rsid w:val="008E2BEE"/>
    <w:rsid w:val="008E3ABE"/>
    <w:rsid w:val="008E3F46"/>
    <w:rsid w:val="008E607D"/>
    <w:rsid w:val="008F3DE1"/>
    <w:rsid w:val="008F3E15"/>
    <w:rsid w:val="008F54A4"/>
    <w:rsid w:val="008F63BF"/>
    <w:rsid w:val="008F650C"/>
    <w:rsid w:val="00902024"/>
    <w:rsid w:val="00910957"/>
    <w:rsid w:val="009175A8"/>
    <w:rsid w:val="00917805"/>
    <w:rsid w:val="009211E2"/>
    <w:rsid w:val="0092220B"/>
    <w:rsid w:val="00923429"/>
    <w:rsid w:val="009255B9"/>
    <w:rsid w:val="00927D4B"/>
    <w:rsid w:val="00932DB6"/>
    <w:rsid w:val="00933EA5"/>
    <w:rsid w:val="00944B60"/>
    <w:rsid w:val="0094731B"/>
    <w:rsid w:val="009501C9"/>
    <w:rsid w:val="009504D5"/>
    <w:rsid w:val="0095404F"/>
    <w:rsid w:val="00955CF6"/>
    <w:rsid w:val="00961644"/>
    <w:rsid w:val="009628D2"/>
    <w:rsid w:val="00962C5A"/>
    <w:rsid w:val="00963676"/>
    <w:rsid w:val="00966078"/>
    <w:rsid w:val="00967BD5"/>
    <w:rsid w:val="009762BB"/>
    <w:rsid w:val="0097672C"/>
    <w:rsid w:val="00980F95"/>
    <w:rsid w:val="00981DC1"/>
    <w:rsid w:val="0098381A"/>
    <w:rsid w:val="00985F15"/>
    <w:rsid w:val="009872B0"/>
    <w:rsid w:val="00987624"/>
    <w:rsid w:val="00991900"/>
    <w:rsid w:val="00995B0B"/>
    <w:rsid w:val="00996C68"/>
    <w:rsid w:val="00996F1C"/>
    <w:rsid w:val="009A0014"/>
    <w:rsid w:val="009A0E68"/>
    <w:rsid w:val="009A3A3B"/>
    <w:rsid w:val="009A5F3F"/>
    <w:rsid w:val="009B03C4"/>
    <w:rsid w:val="009B208D"/>
    <w:rsid w:val="009B2107"/>
    <w:rsid w:val="009B46AC"/>
    <w:rsid w:val="009B6F69"/>
    <w:rsid w:val="009B76C8"/>
    <w:rsid w:val="009B7AEB"/>
    <w:rsid w:val="009D438F"/>
    <w:rsid w:val="009D63A7"/>
    <w:rsid w:val="009D6A6B"/>
    <w:rsid w:val="009E0C86"/>
    <w:rsid w:val="009E0C95"/>
    <w:rsid w:val="009E1237"/>
    <w:rsid w:val="009E6040"/>
    <w:rsid w:val="009F422C"/>
    <w:rsid w:val="009F488A"/>
    <w:rsid w:val="009F4D0A"/>
    <w:rsid w:val="009F75C8"/>
    <w:rsid w:val="00A11F86"/>
    <w:rsid w:val="00A15739"/>
    <w:rsid w:val="00A16D73"/>
    <w:rsid w:val="00A21EDE"/>
    <w:rsid w:val="00A23150"/>
    <w:rsid w:val="00A23227"/>
    <w:rsid w:val="00A24CE1"/>
    <w:rsid w:val="00A26ACB"/>
    <w:rsid w:val="00A26D6B"/>
    <w:rsid w:val="00A33FC1"/>
    <w:rsid w:val="00A34AF0"/>
    <w:rsid w:val="00A40A15"/>
    <w:rsid w:val="00A42961"/>
    <w:rsid w:val="00A44A2D"/>
    <w:rsid w:val="00A44E6B"/>
    <w:rsid w:val="00A4571B"/>
    <w:rsid w:val="00A46B9C"/>
    <w:rsid w:val="00A46BC9"/>
    <w:rsid w:val="00A53A51"/>
    <w:rsid w:val="00A55692"/>
    <w:rsid w:val="00A55F9C"/>
    <w:rsid w:val="00A56824"/>
    <w:rsid w:val="00A606AD"/>
    <w:rsid w:val="00A61535"/>
    <w:rsid w:val="00A617D7"/>
    <w:rsid w:val="00A62BE9"/>
    <w:rsid w:val="00A643C4"/>
    <w:rsid w:val="00A654EF"/>
    <w:rsid w:val="00A7161D"/>
    <w:rsid w:val="00A75CC0"/>
    <w:rsid w:val="00A76614"/>
    <w:rsid w:val="00A80423"/>
    <w:rsid w:val="00A85146"/>
    <w:rsid w:val="00A85B97"/>
    <w:rsid w:val="00A90803"/>
    <w:rsid w:val="00A91757"/>
    <w:rsid w:val="00A948A5"/>
    <w:rsid w:val="00AA1B93"/>
    <w:rsid w:val="00AA6BF4"/>
    <w:rsid w:val="00AB075A"/>
    <w:rsid w:val="00AB3645"/>
    <w:rsid w:val="00AB619C"/>
    <w:rsid w:val="00AC00F8"/>
    <w:rsid w:val="00AC17C8"/>
    <w:rsid w:val="00AC1A06"/>
    <w:rsid w:val="00AC28C7"/>
    <w:rsid w:val="00AC439A"/>
    <w:rsid w:val="00AC6520"/>
    <w:rsid w:val="00AC703D"/>
    <w:rsid w:val="00AC71EB"/>
    <w:rsid w:val="00AD2016"/>
    <w:rsid w:val="00AD206E"/>
    <w:rsid w:val="00AD3851"/>
    <w:rsid w:val="00AD5F1C"/>
    <w:rsid w:val="00AD7ED3"/>
    <w:rsid w:val="00AE18D7"/>
    <w:rsid w:val="00AE337C"/>
    <w:rsid w:val="00AE5454"/>
    <w:rsid w:val="00AE6328"/>
    <w:rsid w:val="00AF2CF6"/>
    <w:rsid w:val="00AF7EC9"/>
    <w:rsid w:val="00B00AB8"/>
    <w:rsid w:val="00B00BA6"/>
    <w:rsid w:val="00B1097D"/>
    <w:rsid w:val="00B14842"/>
    <w:rsid w:val="00B14FA5"/>
    <w:rsid w:val="00B16F62"/>
    <w:rsid w:val="00B2020E"/>
    <w:rsid w:val="00B215C4"/>
    <w:rsid w:val="00B259F6"/>
    <w:rsid w:val="00B31266"/>
    <w:rsid w:val="00B335B4"/>
    <w:rsid w:val="00B34628"/>
    <w:rsid w:val="00B416B8"/>
    <w:rsid w:val="00B42DA2"/>
    <w:rsid w:val="00B44F7E"/>
    <w:rsid w:val="00B45F82"/>
    <w:rsid w:val="00B55E10"/>
    <w:rsid w:val="00B566EB"/>
    <w:rsid w:val="00B62C82"/>
    <w:rsid w:val="00B63A6E"/>
    <w:rsid w:val="00B66745"/>
    <w:rsid w:val="00B66F27"/>
    <w:rsid w:val="00B77C73"/>
    <w:rsid w:val="00B77E94"/>
    <w:rsid w:val="00B80564"/>
    <w:rsid w:val="00B852A4"/>
    <w:rsid w:val="00B9088A"/>
    <w:rsid w:val="00B91844"/>
    <w:rsid w:val="00BA1A45"/>
    <w:rsid w:val="00BA1D77"/>
    <w:rsid w:val="00BA5911"/>
    <w:rsid w:val="00BA6AF8"/>
    <w:rsid w:val="00BB2063"/>
    <w:rsid w:val="00BB5BCE"/>
    <w:rsid w:val="00BB6629"/>
    <w:rsid w:val="00BC505F"/>
    <w:rsid w:val="00BD0403"/>
    <w:rsid w:val="00BD1285"/>
    <w:rsid w:val="00BD2426"/>
    <w:rsid w:val="00BD4A4D"/>
    <w:rsid w:val="00BE0828"/>
    <w:rsid w:val="00BE190E"/>
    <w:rsid w:val="00BE1F5B"/>
    <w:rsid w:val="00BE756A"/>
    <w:rsid w:val="00BF02A7"/>
    <w:rsid w:val="00BF2524"/>
    <w:rsid w:val="00BF3A50"/>
    <w:rsid w:val="00BF6D45"/>
    <w:rsid w:val="00BF7FF0"/>
    <w:rsid w:val="00C0147B"/>
    <w:rsid w:val="00C021E5"/>
    <w:rsid w:val="00C025D8"/>
    <w:rsid w:val="00C0430F"/>
    <w:rsid w:val="00C043C2"/>
    <w:rsid w:val="00C04B20"/>
    <w:rsid w:val="00C04FB4"/>
    <w:rsid w:val="00C0599B"/>
    <w:rsid w:val="00C07E6C"/>
    <w:rsid w:val="00C176BC"/>
    <w:rsid w:val="00C2697E"/>
    <w:rsid w:val="00C306FF"/>
    <w:rsid w:val="00C33C73"/>
    <w:rsid w:val="00C3620D"/>
    <w:rsid w:val="00C36B8B"/>
    <w:rsid w:val="00C37517"/>
    <w:rsid w:val="00C404B2"/>
    <w:rsid w:val="00C443B5"/>
    <w:rsid w:val="00C53A72"/>
    <w:rsid w:val="00C53E54"/>
    <w:rsid w:val="00C636C0"/>
    <w:rsid w:val="00C67F90"/>
    <w:rsid w:val="00C71733"/>
    <w:rsid w:val="00C72355"/>
    <w:rsid w:val="00C72868"/>
    <w:rsid w:val="00C7472B"/>
    <w:rsid w:val="00C747C2"/>
    <w:rsid w:val="00C811A4"/>
    <w:rsid w:val="00C84A65"/>
    <w:rsid w:val="00C865A6"/>
    <w:rsid w:val="00C902AF"/>
    <w:rsid w:val="00C93363"/>
    <w:rsid w:val="00CA5309"/>
    <w:rsid w:val="00CA6AC0"/>
    <w:rsid w:val="00CB0D02"/>
    <w:rsid w:val="00CB0EAC"/>
    <w:rsid w:val="00CB2851"/>
    <w:rsid w:val="00CB738B"/>
    <w:rsid w:val="00CB7F41"/>
    <w:rsid w:val="00CC25F3"/>
    <w:rsid w:val="00CC4900"/>
    <w:rsid w:val="00CC6B42"/>
    <w:rsid w:val="00CD0ECB"/>
    <w:rsid w:val="00CD22DE"/>
    <w:rsid w:val="00CD2B39"/>
    <w:rsid w:val="00CD3932"/>
    <w:rsid w:val="00CD4D0D"/>
    <w:rsid w:val="00CE0F4F"/>
    <w:rsid w:val="00CE4ECE"/>
    <w:rsid w:val="00CE5C05"/>
    <w:rsid w:val="00CF457A"/>
    <w:rsid w:val="00CF5EF3"/>
    <w:rsid w:val="00CF7147"/>
    <w:rsid w:val="00D01651"/>
    <w:rsid w:val="00D104D5"/>
    <w:rsid w:val="00D15333"/>
    <w:rsid w:val="00D16B6D"/>
    <w:rsid w:val="00D1796E"/>
    <w:rsid w:val="00D23C8C"/>
    <w:rsid w:val="00D2652A"/>
    <w:rsid w:val="00D3047D"/>
    <w:rsid w:val="00D32859"/>
    <w:rsid w:val="00D35DDC"/>
    <w:rsid w:val="00D402C5"/>
    <w:rsid w:val="00D406EF"/>
    <w:rsid w:val="00D41861"/>
    <w:rsid w:val="00D4300D"/>
    <w:rsid w:val="00D479F8"/>
    <w:rsid w:val="00D50BBD"/>
    <w:rsid w:val="00D52894"/>
    <w:rsid w:val="00D61B87"/>
    <w:rsid w:val="00D6389B"/>
    <w:rsid w:val="00D82B7A"/>
    <w:rsid w:val="00D84D5E"/>
    <w:rsid w:val="00D87591"/>
    <w:rsid w:val="00D92403"/>
    <w:rsid w:val="00D96B82"/>
    <w:rsid w:val="00DA1A27"/>
    <w:rsid w:val="00DA2573"/>
    <w:rsid w:val="00DA5120"/>
    <w:rsid w:val="00DA762E"/>
    <w:rsid w:val="00DB040E"/>
    <w:rsid w:val="00DB2B8C"/>
    <w:rsid w:val="00DB368C"/>
    <w:rsid w:val="00DC3458"/>
    <w:rsid w:val="00DC3538"/>
    <w:rsid w:val="00DC5482"/>
    <w:rsid w:val="00DC5C98"/>
    <w:rsid w:val="00DC60FD"/>
    <w:rsid w:val="00DC65EB"/>
    <w:rsid w:val="00DC70D1"/>
    <w:rsid w:val="00DD65BC"/>
    <w:rsid w:val="00DE070A"/>
    <w:rsid w:val="00DE2223"/>
    <w:rsid w:val="00DE2866"/>
    <w:rsid w:val="00DF088B"/>
    <w:rsid w:val="00DF1C8D"/>
    <w:rsid w:val="00DF3252"/>
    <w:rsid w:val="00DF3B40"/>
    <w:rsid w:val="00DF6E2C"/>
    <w:rsid w:val="00E0001F"/>
    <w:rsid w:val="00E018FB"/>
    <w:rsid w:val="00E03874"/>
    <w:rsid w:val="00E07E8E"/>
    <w:rsid w:val="00E10C04"/>
    <w:rsid w:val="00E10F17"/>
    <w:rsid w:val="00E12344"/>
    <w:rsid w:val="00E12718"/>
    <w:rsid w:val="00E228C0"/>
    <w:rsid w:val="00E30C71"/>
    <w:rsid w:val="00E315F8"/>
    <w:rsid w:val="00E361B8"/>
    <w:rsid w:val="00E37547"/>
    <w:rsid w:val="00E375B1"/>
    <w:rsid w:val="00E4056C"/>
    <w:rsid w:val="00E423C0"/>
    <w:rsid w:val="00E47039"/>
    <w:rsid w:val="00E4765C"/>
    <w:rsid w:val="00E51676"/>
    <w:rsid w:val="00E560D7"/>
    <w:rsid w:val="00E56D6D"/>
    <w:rsid w:val="00E61326"/>
    <w:rsid w:val="00E630D9"/>
    <w:rsid w:val="00E66639"/>
    <w:rsid w:val="00E67371"/>
    <w:rsid w:val="00E678EA"/>
    <w:rsid w:val="00E709C9"/>
    <w:rsid w:val="00E72C8D"/>
    <w:rsid w:val="00E779C1"/>
    <w:rsid w:val="00E91011"/>
    <w:rsid w:val="00E92F50"/>
    <w:rsid w:val="00E94E1E"/>
    <w:rsid w:val="00E95150"/>
    <w:rsid w:val="00E96826"/>
    <w:rsid w:val="00E97875"/>
    <w:rsid w:val="00E97CCB"/>
    <w:rsid w:val="00EB3B90"/>
    <w:rsid w:val="00EB717F"/>
    <w:rsid w:val="00EC405B"/>
    <w:rsid w:val="00EC4B48"/>
    <w:rsid w:val="00EC7447"/>
    <w:rsid w:val="00ED04AA"/>
    <w:rsid w:val="00ED5209"/>
    <w:rsid w:val="00ED53DD"/>
    <w:rsid w:val="00ED68A0"/>
    <w:rsid w:val="00EE2F2E"/>
    <w:rsid w:val="00EE5DE9"/>
    <w:rsid w:val="00EF36FE"/>
    <w:rsid w:val="00EF6CEB"/>
    <w:rsid w:val="00EF7493"/>
    <w:rsid w:val="00F02710"/>
    <w:rsid w:val="00F04727"/>
    <w:rsid w:val="00F05270"/>
    <w:rsid w:val="00F12451"/>
    <w:rsid w:val="00F1415B"/>
    <w:rsid w:val="00F1721A"/>
    <w:rsid w:val="00F202BB"/>
    <w:rsid w:val="00F2663B"/>
    <w:rsid w:val="00F26CAB"/>
    <w:rsid w:val="00F26F45"/>
    <w:rsid w:val="00F319B7"/>
    <w:rsid w:val="00F33F38"/>
    <w:rsid w:val="00F343F1"/>
    <w:rsid w:val="00F36881"/>
    <w:rsid w:val="00F40408"/>
    <w:rsid w:val="00F410F3"/>
    <w:rsid w:val="00F42E73"/>
    <w:rsid w:val="00F43D0D"/>
    <w:rsid w:val="00F44717"/>
    <w:rsid w:val="00F450B4"/>
    <w:rsid w:val="00F457AB"/>
    <w:rsid w:val="00F51803"/>
    <w:rsid w:val="00F56EB7"/>
    <w:rsid w:val="00F57644"/>
    <w:rsid w:val="00F57A47"/>
    <w:rsid w:val="00F60D62"/>
    <w:rsid w:val="00F63FF7"/>
    <w:rsid w:val="00F658A8"/>
    <w:rsid w:val="00F725F8"/>
    <w:rsid w:val="00F8479D"/>
    <w:rsid w:val="00F85F91"/>
    <w:rsid w:val="00F87B90"/>
    <w:rsid w:val="00F87F46"/>
    <w:rsid w:val="00F9234F"/>
    <w:rsid w:val="00F925C3"/>
    <w:rsid w:val="00FA19F2"/>
    <w:rsid w:val="00FA233E"/>
    <w:rsid w:val="00FA28FC"/>
    <w:rsid w:val="00FA3437"/>
    <w:rsid w:val="00FA5A2B"/>
    <w:rsid w:val="00FB19EE"/>
    <w:rsid w:val="00FB7306"/>
    <w:rsid w:val="00FC2940"/>
    <w:rsid w:val="00FC2F9E"/>
    <w:rsid w:val="00FD52E0"/>
    <w:rsid w:val="00FE5883"/>
    <w:rsid w:val="00FF10AC"/>
    <w:rsid w:val="00FF11CE"/>
    <w:rsid w:val="00FF219F"/>
    <w:rsid w:val="00FF310C"/>
    <w:rsid w:val="00FF44F7"/>
    <w:rsid w:val="00FF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3F567886"/>
  <w15:docId w15:val="{9F34BBC1-C748-4E7A-AB09-7FEA8EAF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361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6562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562B4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8723C2"/>
    <w:rPr>
      <w:color w:val="0000FF"/>
      <w:u w:val="single"/>
    </w:rPr>
  </w:style>
  <w:style w:type="table" w:styleId="TableGrid">
    <w:name w:val="Table Grid"/>
    <w:basedOn w:val="TableNormal"/>
    <w:rsid w:val="00872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1E9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1E97"/>
    <w:rPr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haunaj@mjai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ugen.MJNTMAIL\AppData\Roaming\Microsoft\Templates\Safety%20Topic%2020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Safety Topic 2010</Template>
  <TotalTime>7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Title:</vt:lpstr>
    </vt:vector>
  </TitlesOfParts>
  <Company>Marvin Johnson &amp; Associates, Inc.</Company>
  <LinksUpToDate>false</LinksUpToDate>
  <CharactersWithSpaces>1498</CharactersWithSpaces>
  <SharedDoc>false</SharedDoc>
  <HLinks>
    <vt:vector size="6" baseType="variant">
      <vt:variant>
        <vt:i4>5439584</vt:i4>
      </vt:variant>
      <vt:variant>
        <vt:i4>0</vt:i4>
      </vt:variant>
      <vt:variant>
        <vt:i4>0</vt:i4>
      </vt:variant>
      <vt:variant>
        <vt:i4>5</vt:i4>
      </vt:variant>
      <vt:variant>
        <vt:lpwstr>mailto:lnugen@mjai.com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Title:</dc:title>
  <dc:creator>lnugen</dc:creator>
  <cp:lastModifiedBy>Shauna Johnson</cp:lastModifiedBy>
  <cp:revision>5</cp:revision>
  <cp:lastPrinted>2017-02-07T16:22:00Z</cp:lastPrinted>
  <dcterms:created xsi:type="dcterms:W3CDTF">2018-01-12T17:14:00Z</dcterms:created>
  <dcterms:modified xsi:type="dcterms:W3CDTF">2018-03-02T19:53:00Z</dcterms:modified>
</cp:coreProperties>
</file>